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480" w:type="dxa"/>
        <w:jc w:val="right"/>
        <w:tblLayout w:type="fixed"/>
        <w:tblLook w:val="04A0" w:firstRow="1" w:lastRow="0" w:firstColumn="1" w:lastColumn="0" w:noHBand="0" w:noVBand="1"/>
      </w:tblPr>
      <w:tblGrid>
        <w:gridCol w:w="6480"/>
      </w:tblGrid>
      <w:tr w:rsidR="0046608D" w14:paraId="4900E3CD" w14:textId="77777777" w:rsidTr="0046608D">
        <w:trPr>
          <w:jc w:val="right"/>
        </w:trPr>
        <w:tc>
          <w:tcPr>
            <w:tcW w:w="9576" w:type="dxa"/>
            <w:tcBorders>
              <w:bottom w:val="single" w:sz="2" w:space="0" w:color="BFBFBF" w:themeColor="background1" w:themeShade="BF"/>
            </w:tcBorders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74"/>
            </w:tblGrid>
            <w:tr w:rsidR="00EA3050" w14:paraId="740B93F4" w14:textId="77777777" w:rsidTr="003411A7">
              <w:trPr>
                <w:trHeight w:val="288"/>
                <w:jc w:val="center"/>
              </w:trPr>
              <w:tc>
                <w:tcPr>
                  <w:tcW w:w="5874" w:type="dxa"/>
                  <w:shd w:val="clear" w:color="auto" w:fill="983620" w:themeFill="accent2"/>
                </w:tcPr>
                <w:p w14:paraId="30E8F4FE" w14:textId="77777777" w:rsidR="00EA3050" w:rsidRDefault="00EA3050" w:rsidP="0046608D">
                  <w:pPr>
                    <w:pStyle w:val="NoSpacing"/>
                  </w:pPr>
                </w:p>
              </w:tc>
            </w:tr>
            <w:tr w:rsidR="00EA3050" w14:paraId="2CE9CE1E" w14:textId="77777777" w:rsidTr="003411A7">
              <w:trPr>
                <w:trHeight w:val="288"/>
                <w:jc w:val="center"/>
              </w:trPr>
              <w:tc>
                <w:tcPr>
                  <w:tcW w:w="5874" w:type="dxa"/>
                </w:tcPr>
                <w:p w14:paraId="7B37F61E" w14:textId="77777777" w:rsidR="00EA3050" w:rsidRDefault="00EA3050" w:rsidP="0046608D">
                  <w:pPr>
                    <w:pStyle w:val="NoSpacing"/>
                  </w:pPr>
                </w:p>
              </w:tc>
            </w:tr>
            <w:tr w:rsidR="00EA3050" w14:paraId="13157E07" w14:textId="77777777" w:rsidTr="0046608D">
              <w:trPr>
                <w:trHeight w:val="6480"/>
                <w:jc w:val="center"/>
              </w:trPr>
              <w:tc>
                <w:tcPr>
                  <w:tcW w:w="5874" w:type="dxa"/>
                </w:tcPr>
                <w:p w14:paraId="20951A0F" w14:textId="04ACC572" w:rsidR="00EA3050" w:rsidRDefault="008C7C8D" w:rsidP="008C7C8D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A7F2EE0" wp14:editId="0813B404">
                        <wp:extent cx="1827846" cy="3771900"/>
                        <wp:effectExtent l="0" t="0" r="127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7846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3050" w14:paraId="591B5554" w14:textId="77777777" w:rsidTr="003411A7">
              <w:trPr>
                <w:trHeight w:val="216"/>
                <w:jc w:val="center"/>
              </w:trPr>
              <w:tc>
                <w:tcPr>
                  <w:tcW w:w="5874" w:type="dxa"/>
                </w:tcPr>
                <w:p w14:paraId="3A909E72" w14:textId="77777777" w:rsidR="00EA3050" w:rsidRDefault="00EA3050" w:rsidP="0046608D">
                  <w:pPr>
                    <w:pStyle w:val="NoSpacing"/>
                  </w:pPr>
                </w:p>
              </w:tc>
            </w:tr>
          </w:tbl>
          <w:p w14:paraId="08A55029" w14:textId="77777777" w:rsidR="0046608D" w:rsidRDefault="0046608D"/>
        </w:tc>
      </w:tr>
      <w:tr w:rsidR="0046608D" w:rsidRPr="00BA009E" w14:paraId="29D9E117" w14:textId="77777777" w:rsidTr="00423B29">
        <w:trPr>
          <w:trHeight w:val="2880"/>
          <w:jc w:val="right"/>
        </w:trPr>
        <w:tc>
          <w:tcPr>
            <w:tcW w:w="95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sdt>
            <w:sdtPr>
              <w:alias w:val="Title"/>
              <w:tag w:val=""/>
              <w:id w:val="-841541200"/>
              <w:placeholder>
                <w:docPart w:val="ABF64E6F3831E54FA989B2B52957E52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Content>
              <w:p w14:paraId="422FFE13" w14:textId="77777777" w:rsidR="0046608D" w:rsidRPr="00BA009E" w:rsidRDefault="00AB13D3" w:rsidP="00727288">
                <w:pPr>
                  <w:pStyle w:val="Title"/>
                  <w:jc w:val="both"/>
                </w:pPr>
                <w:r>
                  <w:t>Big Data and Healthcare</w:t>
                </w:r>
              </w:p>
            </w:sdtContent>
          </w:sdt>
          <w:sdt>
            <w:sdtPr>
              <w:alias w:val="Subtitle"/>
              <w:tag w:val=""/>
              <w:id w:val="-1702467403"/>
              <w:placeholder>
                <w:docPart w:val="308536399ED089439138D5C59372ABC5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 w:multiLine="1"/>
            </w:sdtPr>
            <w:sdtContent>
              <w:p w14:paraId="4632E722" w14:textId="77777777" w:rsidR="00727288" w:rsidRPr="00BA009E" w:rsidRDefault="00AB13D3" w:rsidP="00973141">
                <w:pPr>
                  <w:pStyle w:val="Subtitle"/>
                </w:pPr>
                <w:r>
                  <w:t xml:space="preserve">Data, Methods and </w:t>
                </w:r>
                <w:r w:rsidR="00973141">
                  <w:t>Infrastructures</w:t>
                </w:r>
              </w:p>
            </w:sdtContent>
          </w:sdt>
        </w:tc>
      </w:tr>
      <w:tr w:rsidR="0046608D" w14:paraId="2320201A" w14:textId="77777777" w:rsidTr="0046608D">
        <w:trPr>
          <w:jc w:val="right"/>
        </w:trPr>
        <w:tc>
          <w:tcPr>
            <w:tcW w:w="9576" w:type="dxa"/>
            <w:tcBorders>
              <w:top w:val="single" w:sz="2" w:space="0" w:color="BFBFBF" w:themeColor="background1" w:themeShade="BF"/>
            </w:tcBorders>
          </w:tcPr>
          <w:p w14:paraId="269CEBC0" w14:textId="77777777" w:rsidR="00F06ED6" w:rsidRDefault="00AB13D3" w:rsidP="00CC2374">
            <w:pPr>
              <w:pStyle w:val="Footer"/>
            </w:pPr>
            <w:r>
              <w:t>Author 1, Author 2</w:t>
            </w:r>
          </w:p>
          <w:p w14:paraId="6D0CE7A9" w14:textId="77777777" w:rsidR="0046608D" w:rsidRPr="00423B29" w:rsidRDefault="00AB13D3" w:rsidP="00CC2374">
            <w:pPr>
              <w:pStyle w:val="Footer"/>
            </w:pPr>
            <w:r>
              <w:t>UEC Big Data</w:t>
            </w:r>
            <w:r w:rsidR="00423B29">
              <w:br/>
            </w:r>
            <w:r w:rsidR="00423B29" w:rsidRPr="00423B29">
              <w:fldChar w:fldCharType="begin"/>
            </w:r>
            <w:r w:rsidR="00423B29" w:rsidRPr="00423B29">
              <w:instrText xml:space="preserve"> PLACEHOLDER "[</w:instrText>
            </w:r>
            <w:r w:rsidR="00F06ED6">
              <w:instrText>Teacher Name</w:instrText>
            </w:r>
            <w:r w:rsidR="00423B29" w:rsidRPr="00423B29">
              <w:instrText xml:space="preserve">]" \* MERGEFORMAT </w:instrText>
            </w:r>
            <w:r w:rsidR="00423B29" w:rsidRPr="00423B29">
              <w:fldChar w:fldCharType="separate"/>
            </w:r>
            <w:r w:rsidR="00E93699" w:rsidRPr="00423B29">
              <w:t>[</w:t>
            </w:r>
            <w:r w:rsidR="00E93699">
              <w:t>Teacher Name</w:t>
            </w:r>
            <w:r w:rsidR="00E93699" w:rsidRPr="00423B29">
              <w:t>]</w:t>
            </w:r>
            <w:r w:rsidR="00423B29" w:rsidRPr="00423B29">
              <w:fldChar w:fldCharType="end"/>
            </w:r>
            <w:bookmarkStart w:id="0" w:name="_GoBack"/>
            <w:bookmarkEnd w:id="0"/>
            <w:r w:rsidR="00423B29">
              <w:br/>
            </w:r>
            <w:r w:rsidR="00782C8E">
              <w:fldChar w:fldCharType="begin"/>
            </w:r>
            <w:r w:rsidR="00782C8E">
              <w:instrText xml:space="preserve"> PLACEHOLDER "[Insert Date]" \* MERGEFORMAT </w:instrText>
            </w:r>
            <w:r w:rsidR="00782C8E">
              <w:fldChar w:fldCharType="separate"/>
            </w:r>
            <w:r w:rsidR="00E93699">
              <w:t>[Insert Date]</w:t>
            </w:r>
            <w:r w:rsidR="00782C8E">
              <w:fldChar w:fldCharType="end"/>
            </w:r>
          </w:p>
        </w:tc>
      </w:tr>
    </w:tbl>
    <w:p w14:paraId="227C59E4" w14:textId="77777777" w:rsidR="003956A9" w:rsidRDefault="003956A9"/>
    <w:sdt>
      <w:sdtPr>
        <w:rPr>
          <w:rFonts w:asciiTheme="minorHAnsi" w:hAnsiTheme="minorHAnsi"/>
          <w:color w:val="auto"/>
          <w:sz w:val="24"/>
        </w:rPr>
        <w:id w:val="-8578878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914E81" w14:textId="77777777" w:rsidR="006F61EB" w:rsidRPr="006F61EB" w:rsidRDefault="006F61EB" w:rsidP="006F61EB">
          <w:pPr>
            <w:pStyle w:val="TOCHeading"/>
          </w:pPr>
          <w:r>
            <w:t>Table of Contents</w:t>
          </w:r>
        </w:p>
        <w:p w14:paraId="481F01F8" w14:textId="77777777" w:rsidR="00EE0C2A" w:rsidRPr="00EE0C2A" w:rsidRDefault="006F61EB">
          <w:pPr>
            <w:pStyle w:val="TOC1"/>
            <w:tabs>
              <w:tab w:val="right" w:leader="dot" w:pos="9350"/>
            </w:tabs>
            <w:rPr>
              <w:noProof/>
              <w:color w:val="auto"/>
              <w:lang w:val="el-GR" w:eastAsia="ja-JP"/>
            </w:rPr>
          </w:pPr>
          <w:r w:rsidRPr="00EE0C2A">
            <w:rPr>
              <w:color w:val="auto"/>
            </w:rPr>
            <w:fldChar w:fldCharType="begin"/>
          </w:r>
          <w:r w:rsidRPr="00EE0C2A">
            <w:rPr>
              <w:color w:val="auto"/>
            </w:rPr>
            <w:instrText xml:space="preserve"> TOC \o "1-3" \h \z \u </w:instrText>
          </w:r>
          <w:r w:rsidRPr="00EE0C2A">
            <w:rPr>
              <w:color w:val="auto"/>
            </w:rPr>
            <w:fldChar w:fldCharType="separate"/>
          </w:r>
          <w:r w:rsidR="00EE0C2A" w:rsidRPr="00EE0C2A">
            <w:rPr>
              <w:noProof/>
              <w:color w:val="auto"/>
              <w:lang w:val="el-GR"/>
            </w:rPr>
            <w:t>Big Data and Healthcare</w:t>
          </w:r>
          <w:r w:rsidR="00EE0C2A" w:rsidRPr="00EE0C2A">
            <w:rPr>
              <w:noProof/>
              <w:color w:val="auto"/>
            </w:rPr>
            <w:tab/>
          </w:r>
          <w:r w:rsidR="00EE0C2A" w:rsidRPr="00EE0C2A">
            <w:rPr>
              <w:noProof/>
              <w:color w:val="auto"/>
            </w:rPr>
            <w:fldChar w:fldCharType="begin"/>
          </w:r>
          <w:r w:rsidR="00EE0C2A" w:rsidRPr="00EE0C2A">
            <w:rPr>
              <w:noProof/>
              <w:color w:val="auto"/>
            </w:rPr>
            <w:instrText xml:space="preserve"> PAGEREF _Toc284234833 \h </w:instrText>
          </w:r>
          <w:r w:rsidR="00EE0C2A" w:rsidRPr="00EE0C2A">
            <w:rPr>
              <w:noProof/>
              <w:color w:val="auto"/>
            </w:rPr>
          </w:r>
          <w:r w:rsidR="00EE0C2A" w:rsidRPr="00EE0C2A">
            <w:rPr>
              <w:noProof/>
              <w:color w:val="auto"/>
            </w:rPr>
            <w:fldChar w:fldCharType="separate"/>
          </w:r>
          <w:r w:rsidR="00EE0C2A" w:rsidRPr="00EE0C2A">
            <w:rPr>
              <w:noProof/>
              <w:color w:val="auto"/>
            </w:rPr>
            <w:t>1</w:t>
          </w:r>
          <w:r w:rsidR="00EE0C2A" w:rsidRPr="00EE0C2A">
            <w:rPr>
              <w:noProof/>
              <w:color w:val="auto"/>
            </w:rPr>
            <w:fldChar w:fldCharType="end"/>
          </w:r>
        </w:p>
        <w:p w14:paraId="689B5697" w14:textId="77777777" w:rsidR="00EE0C2A" w:rsidRPr="00EE0C2A" w:rsidRDefault="00EE0C2A">
          <w:pPr>
            <w:pStyle w:val="TOC2"/>
            <w:tabs>
              <w:tab w:val="right" w:leader="dot" w:pos="9350"/>
            </w:tabs>
            <w:rPr>
              <w:noProof/>
              <w:lang w:val="el-GR" w:eastAsia="ja-JP"/>
            </w:rPr>
          </w:pPr>
          <w:r w:rsidRPr="00EE0C2A">
            <w:rPr>
              <w:noProof/>
            </w:rPr>
            <w:t>Introduction</w:t>
          </w:r>
          <w:r w:rsidRPr="00EE0C2A">
            <w:rPr>
              <w:noProof/>
            </w:rPr>
            <w:tab/>
          </w:r>
          <w:r w:rsidRPr="00EE0C2A">
            <w:rPr>
              <w:noProof/>
            </w:rPr>
            <w:fldChar w:fldCharType="begin"/>
          </w:r>
          <w:r w:rsidRPr="00EE0C2A">
            <w:rPr>
              <w:noProof/>
            </w:rPr>
            <w:instrText xml:space="preserve"> PAGEREF _Toc284234834 \h </w:instrText>
          </w:r>
          <w:r w:rsidRPr="00EE0C2A">
            <w:rPr>
              <w:noProof/>
            </w:rPr>
          </w:r>
          <w:r w:rsidRPr="00EE0C2A">
            <w:rPr>
              <w:noProof/>
            </w:rPr>
            <w:fldChar w:fldCharType="separate"/>
          </w:r>
          <w:r w:rsidRPr="00EE0C2A">
            <w:rPr>
              <w:noProof/>
            </w:rPr>
            <w:t>1</w:t>
          </w:r>
          <w:r w:rsidRPr="00EE0C2A">
            <w:rPr>
              <w:noProof/>
            </w:rPr>
            <w:fldChar w:fldCharType="end"/>
          </w:r>
        </w:p>
        <w:p w14:paraId="2A55D458" w14:textId="77777777" w:rsidR="00EE0C2A" w:rsidRPr="00EE0C2A" w:rsidRDefault="00EE0C2A">
          <w:pPr>
            <w:pStyle w:val="TOC2"/>
            <w:tabs>
              <w:tab w:val="right" w:leader="dot" w:pos="9350"/>
            </w:tabs>
            <w:rPr>
              <w:noProof/>
              <w:lang w:val="el-GR" w:eastAsia="ja-JP"/>
            </w:rPr>
          </w:pPr>
          <w:r w:rsidRPr="00EE0C2A">
            <w:rPr>
              <w:noProof/>
            </w:rPr>
            <w:t>Big Data in Healthcare</w:t>
          </w:r>
          <w:r w:rsidRPr="00EE0C2A">
            <w:rPr>
              <w:noProof/>
            </w:rPr>
            <w:tab/>
          </w:r>
          <w:r w:rsidRPr="00EE0C2A">
            <w:rPr>
              <w:noProof/>
            </w:rPr>
            <w:fldChar w:fldCharType="begin"/>
          </w:r>
          <w:r w:rsidRPr="00EE0C2A">
            <w:rPr>
              <w:noProof/>
            </w:rPr>
            <w:instrText xml:space="preserve"> PAGEREF _Toc284234835 \h </w:instrText>
          </w:r>
          <w:r w:rsidRPr="00EE0C2A">
            <w:rPr>
              <w:noProof/>
            </w:rPr>
          </w:r>
          <w:r w:rsidRPr="00EE0C2A">
            <w:rPr>
              <w:noProof/>
            </w:rPr>
            <w:fldChar w:fldCharType="separate"/>
          </w:r>
          <w:r w:rsidRPr="00EE0C2A">
            <w:rPr>
              <w:noProof/>
            </w:rPr>
            <w:t>1</w:t>
          </w:r>
          <w:r w:rsidRPr="00EE0C2A">
            <w:rPr>
              <w:noProof/>
            </w:rPr>
            <w:fldChar w:fldCharType="end"/>
          </w:r>
        </w:p>
        <w:p w14:paraId="39C0069E" w14:textId="77777777" w:rsidR="00EE0C2A" w:rsidRPr="00EE0C2A" w:rsidRDefault="00EE0C2A">
          <w:pPr>
            <w:pStyle w:val="TOC2"/>
            <w:tabs>
              <w:tab w:val="right" w:leader="dot" w:pos="9350"/>
            </w:tabs>
            <w:rPr>
              <w:noProof/>
              <w:lang w:val="el-GR" w:eastAsia="ja-JP"/>
            </w:rPr>
          </w:pPr>
          <w:r w:rsidRPr="00EE0C2A">
            <w:rPr>
              <w:noProof/>
            </w:rPr>
            <w:t>Methods Used to Process Big Data</w:t>
          </w:r>
          <w:r w:rsidRPr="00EE0C2A">
            <w:rPr>
              <w:noProof/>
            </w:rPr>
            <w:tab/>
          </w:r>
          <w:r w:rsidRPr="00EE0C2A">
            <w:rPr>
              <w:noProof/>
            </w:rPr>
            <w:fldChar w:fldCharType="begin"/>
          </w:r>
          <w:r w:rsidRPr="00EE0C2A">
            <w:rPr>
              <w:noProof/>
            </w:rPr>
            <w:instrText xml:space="preserve"> PAGEREF _Toc284234836 \h </w:instrText>
          </w:r>
          <w:r w:rsidRPr="00EE0C2A">
            <w:rPr>
              <w:noProof/>
            </w:rPr>
          </w:r>
          <w:r w:rsidRPr="00EE0C2A">
            <w:rPr>
              <w:noProof/>
            </w:rPr>
            <w:fldChar w:fldCharType="separate"/>
          </w:r>
          <w:r w:rsidRPr="00EE0C2A">
            <w:rPr>
              <w:noProof/>
            </w:rPr>
            <w:t>1</w:t>
          </w:r>
          <w:r w:rsidRPr="00EE0C2A">
            <w:rPr>
              <w:noProof/>
            </w:rPr>
            <w:fldChar w:fldCharType="end"/>
          </w:r>
        </w:p>
        <w:p w14:paraId="16CA9C4A" w14:textId="77777777" w:rsidR="00EE0C2A" w:rsidRPr="00EE0C2A" w:rsidRDefault="00EE0C2A">
          <w:pPr>
            <w:pStyle w:val="TOC2"/>
            <w:tabs>
              <w:tab w:val="right" w:leader="dot" w:pos="9350"/>
            </w:tabs>
            <w:rPr>
              <w:noProof/>
              <w:lang w:val="el-GR" w:eastAsia="ja-JP"/>
            </w:rPr>
          </w:pPr>
          <w:r w:rsidRPr="00EE0C2A">
            <w:rPr>
              <w:noProof/>
            </w:rPr>
            <w:t>Infrastructure to process Big Data</w:t>
          </w:r>
          <w:r w:rsidRPr="00EE0C2A">
            <w:rPr>
              <w:noProof/>
            </w:rPr>
            <w:tab/>
          </w:r>
          <w:r w:rsidRPr="00EE0C2A">
            <w:rPr>
              <w:noProof/>
            </w:rPr>
            <w:fldChar w:fldCharType="begin"/>
          </w:r>
          <w:r w:rsidRPr="00EE0C2A">
            <w:rPr>
              <w:noProof/>
            </w:rPr>
            <w:instrText xml:space="preserve"> PAGEREF _Toc284234837 \h </w:instrText>
          </w:r>
          <w:r w:rsidRPr="00EE0C2A">
            <w:rPr>
              <w:noProof/>
            </w:rPr>
          </w:r>
          <w:r w:rsidRPr="00EE0C2A">
            <w:rPr>
              <w:noProof/>
            </w:rPr>
            <w:fldChar w:fldCharType="separate"/>
          </w:r>
          <w:r w:rsidRPr="00EE0C2A">
            <w:rPr>
              <w:noProof/>
            </w:rPr>
            <w:t>2</w:t>
          </w:r>
          <w:r w:rsidRPr="00EE0C2A">
            <w:rPr>
              <w:noProof/>
            </w:rPr>
            <w:fldChar w:fldCharType="end"/>
          </w:r>
        </w:p>
        <w:p w14:paraId="75DA81E5" w14:textId="77777777" w:rsidR="00EE0C2A" w:rsidRPr="00EE0C2A" w:rsidRDefault="00EE0C2A">
          <w:pPr>
            <w:pStyle w:val="TOC2"/>
            <w:tabs>
              <w:tab w:val="right" w:leader="dot" w:pos="9350"/>
            </w:tabs>
            <w:rPr>
              <w:noProof/>
              <w:lang w:val="el-GR" w:eastAsia="ja-JP"/>
            </w:rPr>
          </w:pPr>
          <w:r w:rsidRPr="00EE0C2A">
            <w:rPr>
              <w:noProof/>
            </w:rPr>
            <w:t>Conclusions</w:t>
          </w:r>
          <w:r w:rsidRPr="00EE0C2A">
            <w:rPr>
              <w:noProof/>
            </w:rPr>
            <w:tab/>
          </w:r>
          <w:r w:rsidRPr="00EE0C2A">
            <w:rPr>
              <w:noProof/>
            </w:rPr>
            <w:fldChar w:fldCharType="begin"/>
          </w:r>
          <w:r w:rsidRPr="00EE0C2A">
            <w:rPr>
              <w:noProof/>
            </w:rPr>
            <w:instrText xml:space="preserve"> PAGEREF _Toc284234838 \h </w:instrText>
          </w:r>
          <w:r w:rsidRPr="00EE0C2A">
            <w:rPr>
              <w:noProof/>
            </w:rPr>
          </w:r>
          <w:r w:rsidRPr="00EE0C2A">
            <w:rPr>
              <w:noProof/>
            </w:rPr>
            <w:fldChar w:fldCharType="separate"/>
          </w:r>
          <w:r w:rsidRPr="00EE0C2A">
            <w:rPr>
              <w:noProof/>
            </w:rPr>
            <w:t>2</w:t>
          </w:r>
          <w:r w:rsidRPr="00EE0C2A">
            <w:rPr>
              <w:noProof/>
            </w:rPr>
            <w:fldChar w:fldCharType="end"/>
          </w:r>
        </w:p>
        <w:p w14:paraId="2BE8A7E4" w14:textId="77777777" w:rsidR="006F61EB" w:rsidRPr="00EE0C2A" w:rsidRDefault="006F61EB">
          <w:r w:rsidRPr="00EE0C2A">
            <w:rPr>
              <w:b/>
              <w:bCs/>
              <w:noProof/>
            </w:rPr>
            <w:fldChar w:fldCharType="end"/>
          </w:r>
        </w:p>
      </w:sdtContent>
    </w:sdt>
    <w:p w14:paraId="177DB118" w14:textId="77777777" w:rsidR="006F61EB" w:rsidRDefault="006F61EB"/>
    <w:p w14:paraId="4BFFA256" w14:textId="77777777" w:rsidR="006F61EB" w:rsidRDefault="006F61EB">
      <w:pPr>
        <w:sectPr w:rsidR="006F61EB" w:rsidSect="006F61EB">
          <w:footerReference w:type="default" r:id="rId10"/>
          <w:pgSz w:w="12240" w:h="15840" w:code="1"/>
          <w:pgMar w:top="1440" w:right="1440" w:bottom="2160" w:left="1440" w:header="1296" w:footer="1296" w:gutter="0"/>
          <w:pgNumType w:fmt="lowerRoman" w:start="1"/>
          <w:cols w:space="720"/>
          <w:titlePg/>
          <w:docGrid w:linePitch="360"/>
        </w:sectPr>
      </w:pPr>
    </w:p>
    <w:bookmarkStart w:id="1" w:name="_Toc284234833" w:displacedByCustomXml="next"/>
    <w:sdt>
      <w:sdtPr>
        <w:alias w:val="Title"/>
        <w:tag w:val=""/>
        <w:id w:val="-1041280957"/>
        <w:placeholder>
          <w:docPart w:val="05EFB30E940C794FB359E235369E8CE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2903950F" w14:textId="77777777" w:rsidR="00BA009E" w:rsidRPr="00BA009E" w:rsidRDefault="00AB13D3" w:rsidP="00BA009E">
          <w:pPr>
            <w:pStyle w:val="Heading1"/>
          </w:pPr>
          <w:r>
            <w:rPr>
              <w:lang w:val="el-GR"/>
            </w:rPr>
            <w:t>Big Data and Healthcare</w:t>
          </w:r>
        </w:p>
      </w:sdtContent>
    </w:sdt>
    <w:bookmarkEnd w:id="1" w:displacedByCustomXml="prev"/>
    <w:p w14:paraId="097A35CC" w14:textId="77777777" w:rsidR="00810C29" w:rsidRPr="000E3F01" w:rsidRDefault="00AB13D3" w:rsidP="00973141">
      <w:pPr>
        <w:pStyle w:val="Heading2"/>
        <w:rPr>
          <w:bCs w:val="0"/>
          <w:color w:val="983620" w:themeColor="accent2"/>
          <w:szCs w:val="28"/>
        </w:rPr>
      </w:pPr>
      <w:bookmarkStart w:id="2" w:name="_Toc284234834"/>
      <w:r w:rsidRPr="000E3F01">
        <w:rPr>
          <w:bCs w:val="0"/>
          <w:color w:val="983620" w:themeColor="accent2"/>
          <w:szCs w:val="28"/>
        </w:rPr>
        <w:t>Introduction</w:t>
      </w:r>
      <w:bookmarkEnd w:id="2"/>
    </w:p>
    <w:p w14:paraId="306E8251" w14:textId="77777777" w:rsidR="00AB13D3" w:rsidRDefault="00AB13D3" w:rsidP="00AB13D3">
      <w:r>
        <w:t>Set the context</w:t>
      </w:r>
    </w:p>
    <w:p w14:paraId="1A8A218A" w14:textId="77777777" w:rsidR="00AB13D3" w:rsidRDefault="00AB13D3" w:rsidP="00AB13D3">
      <w:r>
        <w:t>Describe the problem</w:t>
      </w:r>
    </w:p>
    <w:p w14:paraId="403562E1" w14:textId="77777777" w:rsidR="00AB13D3" w:rsidRDefault="00AB13D3" w:rsidP="00AB13D3">
      <w:r>
        <w:t>Identify sources of big data</w:t>
      </w:r>
    </w:p>
    <w:p w14:paraId="5B1F30F9" w14:textId="77777777" w:rsidR="00AB13D3" w:rsidRPr="000E3F01" w:rsidRDefault="00AB13D3" w:rsidP="00973141">
      <w:pPr>
        <w:pStyle w:val="Heading2"/>
        <w:rPr>
          <w:bCs w:val="0"/>
          <w:color w:val="983620" w:themeColor="accent2"/>
          <w:szCs w:val="28"/>
        </w:rPr>
      </w:pPr>
      <w:bookmarkStart w:id="3" w:name="_Toc284234835"/>
      <w:r w:rsidRPr="000E3F01">
        <w:rPr>
          <w:bCs w:val="0"/>
          <w:color w:val="983620" w:themeColor="accent2"/>
          <w:szCs w:val="28"/>
        </w:rPr>
        <w:t>Big Data in Healthcare</w:t>
      </w:r>
      <w:bookmarkEnd w:id="3"/>
    </w:p>
    <w:p w14:paraId="56A69520" w14:textId="77777777" w:rsidR="00AB13D3" w:rsidRDefault="00AB13D3" w:rsidP="00AB13D3">
      <w:r>
        <w:t>Types of data</w:t>
      </w:r>
    </w:p>
    <w:p w14:paraId="4FB3D034" w14:textId="77777777" w:rsidR="00AB13D3" w:rsidRDefault="00AB13D3" w:rsidP="00AB13D3">
      <w:r>
        <w:t>Properties of data (size, velocity, variety, etc.)</w:t>
      </w:r>
    </w:p>
    <w:p w14:paraId="40474417" w14:textId="77777777" w:rsidR="00AB13D3" w:rsidRDefault="00AB13D3" w:rsidP="00AB13D3">
      <w:r>
        <w:t>O</w:t>
      </w:r>
      <w:r w:rsidR="008E3B70">
        <w:t>pen Data</w:t>
      </w:r>
    </w:p>
    <w:p w14:paraId="090C0119" w14:textId="77777777" w:rsidR="008E3B70" w:rsidRDefault="008E3B70" w:rsidP="00AB13D3">
      <w:r>
        <w:t>Linked Data (models, ontologies, etc.)</w:t>
      </w:r>
    </w:p>
    <w:p w14:paraId="2C92CE49" w14:textId="77777777" w:rsidR="00AB13D3" w:rsidRPr="000E3F01" w:rsidRDefault="00AB13D3" w:rsidP="00973141">
      <w:pPr>
        <w:pStyle w:val="Heading2"/>
        <w:rPr>
          <w:bCs w:val="0"/>
          <w:color w:val="983620" w:themeColor="accent2"/>
          <w:szCs w:val="28"/>
        </w:rPr>
      </w:pPr>
      <w:bookmarkStart w:id="4" w:name="_Toc284234836"/>
      <w:r w:rsidRPr="000E3F01">
        <w:rPr>
          <w:bCs w:val="0"/>
          <w:color w:val="983620" w:themeColor="accent2"/>
          <w:szCs w:val="28"/>
        </w:rPr>
        <w:t>Methods Used to Process Big Data</w:t>
      </w:r>
      <w:bookmarkEnd w:id="4"/>
    </w:p>
    <w:p w14:paraId="170094D3" w14:textId="77777777" w:rsidR="008E3B70" w:rsidRDefault="008E3B70" w:rsidP="00AB13D3">
      <w:r>
        <w:t>Methods to collect data</w:t>
      </w:r>
    </w:p>
    <w:p w14:paraId="0C5A0F03" w14:textId="77777777" w:rsidR="00AB13D3" w:rsidRDefault="00AB13D3" w:rsidP="00AB13D3">
      <w:r>
        <w:t>Mining methods</w:t>
      </w:r>
    </w:p>
    <w:p w14:paraId="75FEADF1" w14:textId="77777777" w:rsidR="00AB13D3" w:rsidRDefault="008E3B70" w:rsidP="00AB13D3">
      <w:r>
        <w:t>Processing methods</w:t>
      </w:r>
    </w:p>
    <w:p w14:paraId="4663FE2C" w14:textId="77777777" w:rsidR="008E3B70" w:rsidRDefault="008E3B70" w:rsidP="00AB13D3">
      <w:r>
        <w:t>Analytics</w:t>
      </w:r>
    </w:p>
    <w:p w14:paraId="051AAF23" w14:textId="77777777" w:rsidR="008E3B70" w:rsidRDefault="008E3B70" w:rsidP="00AB13D3">
      <w:r>
        <w:t>Privacy/Trust concerns</w:t>
      </w:r>
    </w:p>
    <w:p w14:paraId="6BBD7A53" w14:textId="7B3A12A5" w:rsidR="008E3B70" w:rsidRPr="000E3F01" w:rsidRDefault="008E3B70" w:rsidP="00973141">
      <w:pPr>
        <w:pStyle w:val="Heading2"/>
        <w:rPr>
          <w:bCs w:val="0"/>
          <w:color w:val="983620" w:themeColor="accent2"/>
          <w:szCs w:val="28"/>
        </w:rPr>
      </w:pPr>
      <w:bookmarkStart w:id="5" w:name="_Toc284234837"/>
      <w:r w:rsidRPr="000E3F01">
        <w:rPr>
          <w:bCs w:val="0"/>
          <w:color w:val="983620" w:themeColor="accent2"/>
          <w:szCs w:val="28"/>
        </w:rPr>
        <w:t>Infrastructure</w:t>
      </w:r>
      <w:r w:rsidR="002A593D">
        <w:rPr>
          <w:bCs w:val="0"/>
          <w:color w:val="983620" w:themeColor="accent2"/>
          <w:szCs w:val="28"/>
        </w:rPr>
        <w:t>s</w:t>
      </w:r>
      <w:r w:rsidRPr="000E3F01">
        <w:rPr>
          <w:bCs w:val="0"/>
          <w:color w:val="983620" w:themeColor="accent2"/>
          <w:szCs w:val="28"/>
        </w:rPr>
        <w:t xml:space="preserve"> </w:t>
      </w:r>
      <w:r w:rsidR="002A593D">
        <w:rPr>
          <w:bCs w:val="0"/>
          <w:color w:val="983620" w:themeColor="accent2"/>
          <w:szCs w:val="28"/>
        </w:rPr>
        <w:t>for</w:t>
      </w:r>
      <w:r w:rsidRPr="000E3F01">
        <w:rPr>
          <w:bCs w:val="0"/>
          <w:color w:val="983620" w:themeColor="accent2"/>
          <w:szCs w:val="28"/>
        </w:rPr>
        <w:t xml:space="preserve"> Big Data</w:t>
      </w:r>
      <w:bookmarkEnd w:id="5"/>
      <w:r w:rsidR="002A593D">
        <w:rPr>
          <w:bCs w:val="0"/>
          <w:color w:val="983620" w:themeColor="accent2"/>
          <w:szCs w:val="28"/>
        </w:rPr>
        <w:t xml:space="preserve"> Processing</w:t>
      </w:r>
    </w:p>
    <w:p w14:paraId="5F0AAD39" w14:textId="77777777" w:rsidR="008E3B70" w:rsidRDefault="008E3B70" w:rsidP="00AB13D3">
      <w:r>
        <w:t>Centralized / distributed</w:t>
      </w:r>
    </w:p>
    <w:p w14:paraId="37A45347" w14:textId="77777777" w:rsidR="008E3B70" w:rsidRDefault="008E3B70" w:rsidP="00AB13D3">
      <w:r>
        <w:t>Cloud computing</w:t>
      </w:r>
    </w:p>
    <w:p w14:paraId="361B9007" w14:textId="77777777" w:rsidR="008E3B70" w:rsidRDefault="008E3B70" w:rsidP="00AB13D3">
      <w:r>
        <w:t>Public / private processing</w:t>
      </w:r>
    </w:p>
    <w:p w14:paraId="5A713016" w14:textId="77777777" w:rsidR="008E3B70" w:rsidRPr="000E3F01" w:rsidRDefault="008E3B70" w:rsidP="00973141">
      <w:pPr>
        <w:pStyle w:val="Heading2"/>
        <w:rPr>
          <w:bCs w:val="0"/>
          <w:color w:val="983620" w:themeColor="accent2"/>
          <w:szCs w:val="28"/>
        </w:rPr>
      </w:pPr>
      <w:bookmarkStart w:id="6" w:name="_Toc284234838"/>
      <w:r w:rsidRPr="000E3F01">
        <w:rPr>
          <w:bCs w:val="0"/>
          <w:color w:val="983620" w:themeColor="accent2"/>
          <w:szCs w:val="28"/>
        </w:rPr>
        <w:t>Conclusions</w:t>
      </w:r>
      <w:bookmarkEnd w:id="6"/>
    </w:p>
    <w:p w14:paraId="434EAA23" w14:textId="77777777" w:rsidR="008E3B70" w:rsidRPr="008E3B70" w:rsidRDefault="008E3B70" w:rsidP="008E3B70">
      <w:r>
        <w:t xml:space="preserve">A summary of </w:t>
      </w:r>
      <w:r w:rsidR="00973141">
        <w:t>the situ</w:t>
      </w:r>
      <w:r>
        <w:t>ation</w:t>
      </w:r>
    </w:p>
    <w:sdt>
      <w:sdtPr>
        <w:rPr>
          <w:rFonts w:asciiTheme="minorHAnsi" w:hAnsiTheme="minorHAnsi"/>
          <w:color w:val="auto"/>
          <w:sz w:val="24"/>
        </w:rPr>
        <w:id w:val="-1117906340"/>
        <w:docPartObj>
          <w:docPartGallery w:val="Bibliographies"/>
          <w:docPartUnique/>
        </w:docPartObj>
      </w:sdtPr>
      <w:sdtContent>
        <w:p w14:paraId="3BE1DB01" w14:textId="77777777" w:rsidR="006F61EB" w:rsidRDefault="006F61EB" w:rsidP="006F61EB">
          <w:pPr>
            <w:pStyle w:val="Appendix"/>
          </w:pPr>
          <w:r>
            <w:t>Bibliography</w:t>
          </w:r>
        </w:p>
        <w:sdt>
          <w:sdtPr>
            <w:id w:val="111145805"/>
            <w:bibliography/>
          </w:sdtPr>
          <w:sdtContent>
            <w:p w14:paraId="629B8A7B" w14:textId="77777777" w:rsidR="006F61EB" w:rsidRDefault="006F61EB" w:rsidP="006F61EB">
              <w:pPr>
                <w:pStyle w:val="Bibliography"/>
                <w:ind w:left="720" w:hanging="720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Last Name, F. (Date). Dolor Sit Amet. </w:t>
              </w:r>
              <w:r>
                <w:rPr>
                  <w:i/>
                  <w:iCs/>
                  <w:noProof/>
                </w:rPr>
                <w:t>Lorem Ipsum</w:t>
              </w:r>
              <w:r>
                <w:rPr>
                  <w:noProof/>
                </w:rPr>
                <w:t>, 1 - 10.</w:t>
              </w:r>
            </w:p>
            <w:p w14:paraId="041C77B7" w14:textId="77777777" w:rsidR="006F61EB" w:rsidRDefault="006F61EB" w:rsidP="006F61EB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Last Name, F. (Date). </w:t>
              </w:r>
              <w:r>
                <w:rPr>
                  <w:i/>
                  <w:iCs/>
                  <w:noProof/>
                </w:rPr>
                <w:t>Lorem Ipsum Dolor Sit Amet.</w:t>
              </w:r>
              <w:r>
                <w:rPr>
                  <w:noProof/>
                </w:rPr>
                <w:t xml:space="preserve"> City: Publisher.</w:t>
              </w:r>
            </w:p>
            <w:p w14:paraId="53295197" w14:textId="77777777" w:rsidR="006F61EB" w:rsidRDefault="006F61EB" w:rsidP="006F61EB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Last Name, F. (Date). Lorem Ipsum Dolor Sit Amet. </w:t>
              </w:r>
              <w:r>
                <w:rPr>
                  <w:i/>
                  <w:iCs/>
                  <w:noProof/>
                </w:rPr>
                <w:t>Duis sed elit ante</w:t>
              </w:r>
              <w:r>
                <w:rPr>
                  <w:noProof/>
                </w:rPr>
                <w:t>, pp. 10-20.</w:t>
              </w:r>
            </w:p>
            <w:p w14:paraId="732BEAD7" w14:textId="77777777" w:rsidR="00C014B2" w:rsidRPr="00810C29" w:rsidRDefault="006F61EB" w:rsidP="007D0890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sectPr w:rsidR="00C014B2" w:rsidRPr="00810C29" w:rsidSect="002701BD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2160" w:left="1440" w:header="1296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D5326" w14:textId="77777777" w:rsidR="002A593D" w:rsidRDefault="002A593D" w:rsidP="00A15157">
      <w:pPr>
        <w:spacing w:after="0" w:line="240" w:lineRule="auto"/>
      </w:pPr>
      <w:r>
        <w:separator/>
      </w:r>
    </w:p>
  </w:endnote>
  <w:endnote w:type="continuationSeparator" w:id="0">
    <w:p w14:paraId="356A72B6" w14:textId="77777777" w:rsidR="002A593D" w:rsidRDefault="002A593D" w:rsidP="00A15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2A593D" w14:paraId="44C6B5D0" w14:textId="77777777" w:rsidTr="00570F73">
      <w:tc>
        <w:tcPr>
          <w:tcW w:w="4788" w:type="dxa"/>
        </w:tcPr>
        <w:sdt>
          <w:sdtPr>
            <w:alias w:val="Title"/>
            <w:tag w:val=""/>
            <w:id w:val="-122113241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03052334" w14:textId="77777777" w:rsidR="002A593D" w:rsidRPr="00CC2374" w:rsidRDefault="002A593D" w:rsidP="00570F73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rPr>
                  <w:lang w:val="el-GR"/>
                </w:rPr>
                <w:t>Big Data and Healthcare</w:t>
              </w:r>
            </w:p>
          </w:sdtContent>
        </w:sdt>
      </w:tc>
      <w:tc>
        <w:tcPr>
          <w:tcW w:w="4788" w:type="dxa"/>
        </w:tcPr>
        <w:p w14:paraId="77244061" w14:textId="77777777" w:rsidR="002A593D" w:rsidRDefault="002A593D" w:rsidP="00570F73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C7C8D">
            <w:rPr>
              <w:noProof/>
            </w:rPr>
            <w:t>ii</w:t>
          </w:r>
          <w:r>
            <w:fldChar w:fldCharType="end"/>
          </w:r>
        </w:p>
      </w:tc>
    </w:tr>
  </w:tbl>
  <w:p w14:paraId="1639BE9D" w14:textId="77777777" w:rsidR="002A593D" w:rsidRDefault="002A593D" w:rsidP="006F61EB">
    <w:pPr>
      <w:pStyle w:val="NoSpacing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2A593D" w14:paraId="6FC2E82F" w14:textId="77777777" w:rsidTr="00570F73">
      <w:tc>
        <w:tcPr>
          <w:tcW w:w="4788" w:type="dxa"/>
        </w:tcPr>
        <w:sdt>
          <w:sdtPr>
            <w:alias w:val="Title"/>
            <w:tag w:val=""/>
            <w:id w:val="-189186983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7B5B3B69" w14:textId="77777777" w:rsidR="002A593D" w:rsidRPr="00CC2374" w:rsidRDefault="002A593D" w:rsidP="00570F73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rPr>
                  <w:lang w:val="el-GR"/>
                </w:rPr>
                <w:t>Big Data and Healthcare</w:t>
              </w:r>
            </w:p>
          </w:sdtContent>
        </w:sdt>
      </w:tc>
      <w:tc>
        <w:tcPr>
          <w:tcW w:w="4788" w:type="dxa"/>
        </w:tcPr>
        <w:p w14:paraId="7603182A" w14:textId="77777777" w:rsidR="002A593D" w:rsidRDefault="002A593D" w:rsidP="00570F73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C7C8D">
            <w:rPr>
              <w:noProof/>
            </w:rPr>
            <w:t>3</w:t>
          </w:r>
          <w:r>
            <w:fldChar w:fldCharType="end"/>
          </w:r>
        </w:p>
      </w:tc>
    </w:tr>
  </w:tbl>
  <w:p w14:paraId="235246B1" w14:textId="77777777" w:rsidR="002A593D" w:rsidRDefault="002A593D" w:rsidP="002701BD">
    <w:pPr>
      <w:pStyle w:val="NoSpacing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2A593D" w14:paraId="65FB8081" w14:textId="77777777" w:rsidTr="00CC2374">
      <w:tc>
        <w:tcPr>
          <w:tcW w:w="4788" w:type="dxa"/>
        </w:tcPr>
        <w:sdt>
          <w:sdtPr>
            <w:alias w:val="Title"/>
            <w:tag w:val=""/>
            <w:id w:val="127575684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2A8500B2" w14:textId="77777777" w:rsidR="002A593D" w:rsidRPr="00CC2374" w:rsidRDefault="002A593D" w:rsidP="00CC2374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rPr>
                  <w:lang w:val="el-GR"/>
                </w:rPr>
                <w:t>Big Data and Healthcare</w:t>
              </w:r>
            </w:p>
          </w:sdtContent>
        </w:sdt>
      </w:tc>
      <w:tc>
        <w:tcPr>
          <w:tcW w:w="4788" w:type="dxa"/>
        </w:tcPr>
        <w:p w14:paraId="4B786D07" w14:textId="77777777" w:rsidR="002A593D" w:rsidRDefault="002A593D" w:rsidP="00CC2374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C7C8D">
            <w:rPr>
              <w:noProof/>
            </w:rPr>
            <w:t>1</w:t>
          </w:r>
          <w:r>
            <w:fldChar w:fldCharType="end"/>
          </w:r>
        </w:p>
      </w:tc>
    </w:tr>
  </w:tbl>
  <w:p w14:paraId="7C7DC255" w14:textId="77777777" w:rsidR="002A593D" w:rsidRDefault="002A593D" w:rsidP="003411A7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6FAAB" w14:textId="77777777" w:rsidR="002A593D" w:rsidRDefault="002A593D" w:rsidP="00A15157">
      <w:pPr>
        <w:spacing w:after="0" w:line="240" w:lineRule="auto"/>
      </w:pPr>
      <w:r>
        <w:separator/>
      </w:r>
    </w:p>
  </w:footnote>
  <w:footnote w:type="continuationSeparator" w:id="0">
    <w:p w14:paraId="373190C1" w14:textId="77777777" w:rsidR="002A593D" w:rsidRDefault="002A593D" w:rsidP="00A15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95A1E" w14:textId="77777777" w:rsidR="002A593D" w:rsidRDefault="002A593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9BCDB" w14:textId="77777777" w:rsidR="002A593D" w:rsidRPr="00781126" w:rsidRDefault="002A593D" w:rsidP="0002404C">
    <w:pPr>
      <w:pStyle w:val="Header-FooterRight"/>
    </w:pPr>
    <w:r w:rsidRPr="00781126">
      <w:fldChar w:fldCharType="begin"/>
    </w:r>
    <w:r w:rsidRPr="00781126">
      <w:instrText xml:space="preserve"> PLACEHOLDER </w:instrText>
    </w:r>
    <w:r w:rsidRPr="00781126">
      <w:fldChar w:fldCharType="begin"/>
    </w:r>
    <w:r w:rsidRPr="00781126">
      <w:instrText xml:space="preserve"> IF </w:instrText>
    </w:r>
    <w:fldSimple w:instr=" USERNAME ">
      <w:r>
        <w:rPr>
          <w:noProof/>
        </w:rPr>
        <w:instrText>Dimitris Kotzinos</w:instrText>
      </w:r>
    </w:fldSimple>
    <w:r w:rsidRPr="00781126">
      <w:instrText xml:space="preserve">="" "[Your Name]" </w:instrText>
    </w:r>
    <w:fldSimple w:instr=" USERNAME ">
      <w:r>
        <w:rPr>
          <w:noProof/>
        </w:rPr>
        <w:instrText>Dimitris Kotzinos</w:instrText>
      </w:r>
    </w:fldSimple>
    <w:r w:rsidRPr="00781126">
      <w:fldChar w:fldCharType="separate"/>
    </w:r>
    <w:r>
      <w:rPr>
        <w:noProof/>
      </w:rPr>
      <w:instrText>Dimitris Kotzinos</w:instrText>
    </w:r>
    <w:r w:rsidRPr="00781126">
      <w:fldChar w:fldCharType="end"/>
    </w:r>
    <w:r w:rsidRPr="00781126">
      <w:instrText xml:space="preserve"> \* MERGEFORMAT</w:instrText>
    </w:r>
    <w:r w:rsidRPr="00781126">
      <w:fldChar w:fldCharType="separate"/>
    </w:r>
    <w:r w:rsidR="008C7C8D">
      <w:t>Dimitris Kotzinos</w:t>
    </w:r>
    <w:r w:rsidRPr="00781126">
      <w:fldChar w:fldCharType="end"/>
    </w:r>
  </w:p>
  <w:p w14:paraId="138F1BD1" w14:textId="77777777" w:rsidR="002A593D" w:rsidRDefault="002A593D" w:rsidP="00A15157">
    <w:pPr>
      <w:pStyle w:val="Header-FooterRight"/>
    </w:pPr>
    <w:r>
      <w:fldChar w:fldCharType="begin"/>
    </w:r>
    <w:r>
      <w:instrText xml:space="preserve"> PLACEHOLDER "[Class, Semester]" \* MERGEFORMAT </w:instrText>
    </w:r>
    <w:r>
      <w:fldChar w:fldCharType="separate"/>
    </w:r>
    <w:r w:rsidRPr="00781126">
      <w:t>[Class, Semester]</w:t>
    </w:r>
    <w:r>
      <w:fldChar w:fldCharType="end"/>
    </w:r>
    <w:r>
      <w:br/>
    </w:r>
    <w:r w:rsidRPr="00423B29">
      <w:fldChar w:fldCharType="begin"/>
    </w:r>
    <w:r w:rsidRPr="00423B29">
      <w:instrText xml:space="preserve"> PLACEHOLDER "[</w:instrText>
    </w:r>
    <w:r>
      <w:instrText>Teacher Name</w:instrText>
    </w:r>
    <w:r w:rsidRPr="00423B29">
      <w:instrText xml:space="preserve">]" \* MERGEFORMAT </w:instrText>
    </w:r>
    <w:r w:rsidRPr="00423B29">
      <w:fldChar w:fldCharType="separate"/>
    </w:r>
    <w:r w:rsidRPr="00423B29">
      <w:t>[</w:t>
    </w:r>
    <w:r>
      <w:t>Teacher Name</w:t>
    </w:r>
    <w:r w:rsidRPr="00423B29">
      <w:t>]</w:t>
    </w:r>
    <w:r w:rsidRPr="00423B29">
      <w:fldChar w:fldCharType="end"/>
    </w:r>
    <w:r>
      <w:br/>
    </w:r>
    <w:r>
      <w:fldChar w:fldCharType="begin"/>
    </w:r>
    <w:r>
      <w:instrText xml:space="preserve"> PLACEHOLDER "[Insert Date]" \* MERGEFORMAT </w:instrText>
    </w:r>
    <w:r>
      <w:fldChar w:fldCharType="separate"/>
    </w:r>
    <w:r>
      <w:t>[Insert Date]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40A3C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1">
    <w:nsid w:val="FFFFFF89"/>
    <w:multiLevelType w:val="singleLevel"/>
    <w:tmpl w:val="2ADA3A6C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D3"/>
    <w:rsid w:val="0002404C"/>
    <w:rsid w:val="00055249"/>
    <w:rsid w:val="00093131"/>
    <w:rsid w:val="000E3F01"/>
    <w:rsid w:val="00144C46"/>
    <w:rsid w:val="00165340"/>
    <w:rsid w:val="00170E14"/>
    <w:rsid w:val="001B255D"/>
    <w:rsid w:val="001D7D03"/>
    <w:rsid w:val="00207033"/>
    <w:rsid w:val="00237EAA"/>
    <w:rsid w:val="002701BD"/>
    <w:rsid w:val="00280DC4"/>
    <w:rsid w:val="00295F26"/>
    <w:rsid w:val="002A593D"/>
    <w:rsid w:val="002E1970"/>
    <w:rsid w:val="003411A7"/>
    <w:rsid w:val="003956A9"/>
    <w:rsid w:val="003C18C7"/>
    <w:rsid w:val="00423B29"/>
    <w:rsid w:val="0046608D"/>
    <w:rsid w:val="00503256"/>
    <w:rsid w:val="00570F73"/>
    <w:rsid w:val="005B0C93"/>
    <w:rsid w:val="005C1EE9"/>
    <w:rsid w:val="00654459"/>
    <w:rsid w:val="006E1F01"/>
    <w:rsid w:val="006F61EB"/>
    <w:rsid w:val="007204F4"/>
    <w:rsid w:val="00727288"/>
    <w:rsid w:val="00781126"/>
    <w:rsid w:val="00782C8E"/>
    <w:rsid w:val="00783EF4"/>
    <w:rsid w:val="007D0890"/>
    <w:rsid w:val="007F7807"/>
    <w:rsid w:val="00810C29"/>
    <w:rsid w:val="00884F67"/>
    <w:rsid w:val="008C7171"/>
    <w:rsid w:val="008C7C8D"/>
    <w:rsid w:val="008E3B70"/>
    <w:rsid w:val="00911F9B"/>
    <w:rsid w:val="00926E49"/>
    <w:rsid w:val="00973141"/>
    <w:rsid w:val="00A15157"/>
    <w:rsid w:val="00A26A59"/>
    <w:rsid w:val="00A66BF6"/>
    <w:rsid w:val="00AB13D3"/>
    <w:rsid w:val="00BA009E"/>
    <w:rsid w:val="00C014B2"/>
    <w:rsid w:val="00C26A6B"/>
    <w:rsid w:val="00C6360D"/>
    <w:rsid w:val="00CC2374"/>
    <w:rsid w:val="00CF0CC9"/>
    <w:rsid w:val="00E93699"/>
    <w:rsid w:val="00EA3050"/>
    <w:rsid w:val="00EE0C2A"/>
    <w:rsid w:val="00F06ED6"/>
    <w:rsid w:val="00F445ED"/>
    <w:rsid w:val="00F63BF3"/>
    <w:rsid w:val="00F73F39"/>
    <w:rsid w:val="00FA3E89"/>
    <w:rsid w:val="00FB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0185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0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F4"/>
  </w:style>
  <w:style w:type="paragraph" w:styleId="Heading1">
    <w:name w:val="heading 1"/>
    <w:basedOn w:val="Normal"/>
    <w:next w:val="Normal"/>
    <w:link w:val="Heading1Char"/>
    <w:uiPriority w:val="1"/>
    <w:qFormat/>
    <w:rsid w:val="00207033"/>
    <w:pPr>
      <w:keepNext/>
      <w:keepLines/>
      <w:spacing w:before="720" w:after="120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07033"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80DC4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A26A59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204F4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5B0C93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5B0C93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B0C93"/>
    <w:rPr>
      <w:rFonts w:asciiTheme="majorHAnsi" w:eastAsiaTheme="majorEastAsia" w:hAnsiTheme="majorHAnsi" w:cstheme="majorBidi"/>
      <w:bCs/>
      <w:color w:val="983620" w:themeColor="accent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6F61EB"/>
  </w:style>
  <w:style w:type="paragraph" w:styleId="TOC1">
    <w:name w:val="toc 1"/>
    <w:basedOn w:val="Normal"/>
    <w:next w:val="Normal"/>
    <w:autoRedefine/>
    <w:uiPriority w:val="39"/>
    <w:unhideWhenUsed/>
    <w:rsid w:val="006F61EB"/>
    <w:pPr>
      <w:spacing w:after="100"/>
    </w:pPr>
    <w:rPr>
      <w:color w:val="983620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6F61E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F61EB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24A82" w:themeColor="hyperlink"/>
      <w:u w:val="single"/>
    </w:rPr>
  </w:style>
  <w:style w:type="paragraph" w:styleId="ListBullet">
    <w:name w:val="List Bullet"/>
    <w:basedOn w:val="Normal"/>
    <w:uiPriority w:val="1"/>
    <w:qFormat/>
    <w:rsid w:val="00295F26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0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F4"/>
  </w:style>
  <w:style w:type="paragraph" w:styleId="Heading1">
    <w:name w:val="heading 1"/>
    <w:basedOn w:val="Normal"/>
    <w:next w:val="Normal"/>
    <w:link w:val="Heading1Char"/>
    <w:uiPriority w:val="1"/>
    <w:qFormat/>
    <w:rsid w:val="00207033"/>
    <w:pPr>
      <w:keepNext/>
      <w:keepLines/>
      <w:spacing w:before="720" w:after="120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07033"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80DC4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A26A59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204F4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5B0C93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5B0C93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5B0C93"/>
    <w:rPr>
      <w:rFonts w:asciiTheme="majorHAnsi" w:eastAsiaTheme="majorEastAsia" w:hAnsiTheme="majorHAnsi" w:cstheme="majorBidi"/>
      <w:bCs/>
      <w:color w:val="983620" w:themeColor="accent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6F61EB"/>
  </w:style>
  <w:style w:type="paragraph" w:styleId="TOC1">
    <w:name w:val="toc 1"/>
    <w:basedOn w:val="Normal"/>
    <w:next w:val="Normal"/>
    <w:autoRedefine/>
    <w:uiPriority w:val="39"/>
    <w:unhideWhenUsed/>
    <w:rsid w:val="006F61EB"/>
    <w:pPr>
      <w:spacing w:after="100"/>
    </w:pPr>
    <w:rPr>
      <w:color w:val="983620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6F61E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F61EB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24A82" w:themeColor="hyperlink"/>
      <w:u w:val="single"/>
    </w:rPr>
  </w:style>
  <w:style w:type="paragraph" w:styleId="ListBullet">
    <w:name w:val="List Bullet"/>
    <w:basedOn w:val="Normal"/>
    <w:uiPriority w:val="1"/>
    <w:qFormat/>
    <w:rsid w:val="00295F26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Miscellaneous:Term%20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F64E6F3831E54FA989B2B52957E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1626B-7FE2-8C46-A68D-388355B9713E}"/>
      </w:docPartPr>
      <w:docPartBody>
        <w:p w:rsidR="004044F7" w:rsidRDefault="004044F7">
          <w:pPr>
            <w:pStyle w:val="ABF64E6F3831E54FA989B2B52957E529"/>
          </w:pPr>
          <w:r w:rsidRPr="00BA009E">
            <w:t>Lorem Ipsum Dolor</w:t>
          </w:r>
        </w:p>
      </w:docPartBody>
    </w:docPart>
    <w:docPart>
      <w:docPartPr>
        <w:name w:val="308536399ED089439138D5C59372A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898ED-1B2C-754D-8260-873CA0D23FFE}"/>
      </w:docPartPr>
      <w:docPartBody>
        <w:p w:rsidR="004044F7" w:rsidRDefault="004044F7">
          <w:pPr>
            <w:pStyle w:val="308536399ED089439138D5C59372ABC5"/>
          </w:pPr>
          <w:r w:rsidRPr="00BA009E">
            <w:t>Lorem ipsum dolor sit amet, consectetur adipiscing elit.</w:t>
          </w:r>
        </w:p>
      </w:docPartBody>
    </w:docPart>
    <w:docPart>
      <w:docPartPr>
        <w:name w:val="05EFB30E940C794FB359E235369E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AE723-E539-1A4A-9643-9B42A85EE631}"/>
      </w:docPartPr>
      <w:docPartBody>
        <w:p w:rsidR="004044F7" w:rsidRDefault="004044F7">
          <w:pPr>
            <w:pStyle w:val="05EFB30E940C794FB359E235369E8CE9"/>
          </w:pPr>
          <w:r w:rsidRPr="00BA009E">
            <w:t>Lorem Ipsum Dolor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4A02E1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1">
    <w:nsid w:val="FFFFFF89"/>
    <w:multiLevelType w:val="singleLevel"/>
    <w:tmpl w:val="9FD89C86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F7"/>
    <w:rsid w:val="0040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bottom w:val="single" w:sz="2" w:space="14" w:color="BFBFBF" w:themeColor="background1" w:themeShade="BF"/>
      </w:pBdr>
      <w:spacing w:before="120" w:after="240" w:line="276" w:lineRule="auto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80" w:line="276" w:lineRule="auto"/>
      <w:outlineLvl w:val="2"/>
    </w:pPr>
    <w:rPr>
      <w:rFonts w:asciiTheme="majorHAnsi" w:eastAsiaTheme="majorEastAsia" w:hAnsiTheme="majorHAnsi" w:cstheme="majorBidi"/>
      <w:bCs/>
      <w:color w:val="C0504D" w:themeColor="accen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F64E6F3831E54FA989B2B52957E529">
    <w:name w:val="ABF64E6F3831E54FA989B2B52957E529"/>
  </w:style>
  <w:style w:type="paragraph" w:customStyle="1" w:styleId="308536399ED089439138D5C59372ABC5">
    <w:name w:val="308536399ED089439138D5C59372ABC5"/>
  </w:style>
  <w:style w:type="paragraph" w:customStyle="1" w:styleId="05EFB30E940C794FB359E235369E8CE9">
    <w:name w:val="05EFB30E940C794FB359E235369E8CE9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Cs/>
      <w:color w:val="000000" w:themeColor="text1"/>
      <w:sz w:val="28"/>
      <w:szCs w:val="26"/>
      <w:lang w:val="en-US" w:eastAsia="en-US"/>
    </w:rPr>
  </w:style>
  <w:style w:type="paragraph" w:customStyle="1" w:styleId="39C2769CD72ADA428AAFE908A10ABDDE">
    <w:name w:val="39C2769CD72ADA428AAFE908A10ABDDE"/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Cs/>
      <w:color w:val="C0504D" w:themeColor="accent2"/>
      <w:lang w:val="en-US" w:eastAsia="en-US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after="240" w:line="276" w:lineRule="auto"/>
    </w:pPr>
    <w:rPr>
      <w:lang w:val="en-US" w:eastAsia="en-US"/>
    </w:rPr>
  </w:style>
  <w:style w:type="paragraph" w:styleId="ListNumber">
    <w:name w:val="List Number"/>
    <w:basedOn w:val="Normal"/>
    <w:uiPriority w:val="1"/>
    <w:qFormat/>
    <w:pPr>
      <w:numPr>
        <w:numId w:val="2"/>
      </w:numPr>
      <w:spacing w:after="240" w:line="276" w:lineRule="auto"/>
    </w:pPr>
    <w:rPr>
      <w:lang w:val="en-US" w:eastAsia="en-US"/>
    </w:rPr>
  </w:style>
  <w:style w:type="paragraph" w:customStyle="1" w:styleId="E5BAA99E366D3745BAF7A2EBC5AB4AE1">
    <w:name w:val="E5BAA99E366D3745BAF7A2EBC5AB4AE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bottom w:val="single" w:sz="2" w:space="14" w:color="BFBFBF" w:themeColor="background1" w:themeShade="BF"/>
      </w:pBdr>
      <w:spacing w:before="120" w:after="240" w:line="276" w:lineRule="auto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80" w:line="276" w:lineRule="auto"/>
      <w:outlineLvl w:val="2"/>
    </w:pPr>
    <w:rPr>
      <w:rFonts w:asciiTheme="majorHAnsi" w:eastAsiaTheme="majorEastAsia" w:hAnsiTheme="majorHAnsi" w:cstheme="majorBidi"/>
      <w:bCs/>
      <w:color w:val="C0504D" w:themeColor="accen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F64E6F3831E54FA989B2B52957E529">
    <w:name w:val="ABF64E6F3831E54FA989B2B52957E529"/>
  </w:style>
  <w:style w:type="paragraph" w:customStyle="1" w:styleId="308536399ED089439138D5C59372ABC5">
    <w:name w:val="308536399ED089439138D5C59372ABC5"/>
  </w:style>
  <w:style w:type="paragraph" w:customStyle="1" w:styleId="05EFB30E940C794FB359E235369E8CE9">
    <w:name w:val="05EFB30E940C794FB359E235369E8CE9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Cs/>
      <w:color w:val="000000" w:themeColor="text1"/>
      <w:sz w:val="28"/>
      <w:szCs w:val="26"/>
      <w:lang w:val="en-US" w:eastAsia="en-US"/>
    </w:rPr>
  </w:style>
  <w:style w:type="paragraph" w:customStyle="1" w:styleId="39C2769CD72ADA428AAFE908A10ABDDE">
    <w:name w:val="39C2769CD72ADA428AAFE908A10ABDDE"/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Cs/>
      <w:color w:val="C0504D" w:themeColor="accent2"/>
      <w:lang w:val="en-US" w:eastAsia="en-US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after="240" w:line="276" w:lineRule="auto"/>
    </w:pPr>
    <w:rPr>
      <w:lang w:val="en-US" w:eastAsia="en-US"/>
    </w:rPr>
  </w:style>
  <w:style w:type="paragraph" w:styleId="ListNumber">
    <w:name w:val="List Number"/>
    <w:basedOn w:val="Normal"/>
    <w:uiPriority w:val="1"/>
    <w:qFormat/>
    <w:pPr>
      <w:numPr>
        <w:numId w:val="2"/>
      </w:numPr>
      <w:spacing w:after="240" w:line="276" w:lineRule="auto"/>
    </w:pPr>
    <w:rPr>
      <w:lang w:val="en-US" w:eastAsia="en-US"/>
    </w:rPr>
  </w:style>
  <w:style w:type="paragraph" w:customStyle="1" w:styleId="E5BAA99E366D3745BAF7A2EBC5AB4AE1">
    <w:name w:val="E5BAA99E366D3745BAF7A2EBC5AB4A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Relationship Id="rId2" Type="http://schemas.openxmlformats.org/officeDocument/2006/relationships/image" Target="../media/image3.jpeg"/><Relationship Id="rId3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apital">
  <a:themeElements>
    <a:clrScheme name="Term Paper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Laste</b:Tag>
    <b:SourceType>Book</b:SourceType>
    <b:Guid>{BD4ADEE4-EAA5-4B04-A87D-2E77C1151C40}</b:Guid>
    <b:Title>Lorem Ipsum Dolor Sit Amet</b:Title>
    <b:Year>Date</b:Year>
    <b:City>City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City</b:City>
    <b:Publisher>Publisher</b:Publisher>
    <b:StateProvince>State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2C5E466F-7FBF-DF4A-8752-55EF0701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 Paper.dotx</Template>
  <TotalTime>14</TotalTime>
  <Pages>5</Pages>
  <Words>204</Words>
  <Characters>1166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Lorem Ipsum Dolor</vt:lpstr>
      <vt:lpstr>    //Lorem ipsum dolor sit amet, consectetur adipiscing elit. </vt:lpstr>
      <vt:lpstr>        Aliquam erat volutpat.</vt:lpstr>
      <vt:lpstr>        Morbi ultrices gravida accumsan.</vt:lpstr>
      <vt:lpstr>        Mauris suscipit pretium aliquet.</vt:lpstr>
    </vt:vector>
  </TitlesOfParts>
  <Manager/>
  <Company/>
  <LinksUpToDate>false</LinksUpToDate>
  <CharactersWithSpaces>1368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Data and Healthcare</dc:title>
  <dc:subject>Data, Methods and Infrastructures</dc:subject>
  <dc:creator>Dimitris Kotzinos</dc:creator>
  <cp:keywords/>
  <dc:description/>
  <cp:lastModifiedBy>Dimitris Kotzinos</cp:lastModifiedBy>
  <cp:revision>5</cp:revision>
  <cp:lastPrinted>2010-05-07T17:41:00Z</cp:lastPrinted>
  <dcterms:created xsi:type="dcterms:W3CDTF">2015-01-30T09:30:00Z</dcterms:created>
  <dcterms:modified xsi:type="dcterms:W3CDTF">2015-01-30T10:00:00Z</dcterms:modified>
  <cp:category/>
</cp:coreProperties>
</file>